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82CC2" w14:textId="77777777" w:rsidR="00CA5604" w:rsidRDefault="00CA5604" w:rsidP="00CA5604">
      <w:pPr>
        <w:pStyle w:val="Title"/>
        <w:spacing w:before="0" w:after="120"/>
        <w:rPr>
          <w:color w:val="990000" w:themeColor="accent2"/>
        </w:rPr>
      </w:pPr>
      <w:r>
        <w:rPr>
          <w:noProof/>
        </w:rPr>
        <w:drawing>
          <wp:inline distT="0" distB="0" distL="0" distR="0" wp14:anchorId="253358A2" wp14:editId="3DDC0D9A">
            <wp:extent cx="5097145" cy="12801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9F5F4" w14:textId="77777777" w:rsidR="00851B5D" w:rsidRPr="00CE4A7D" w:rsidRDefault="00CE4A7D" w:rsidP="008C1E35">
      <w:pPr>
        <w:pStyle w:val="Title"/>
        <w:rPr>
          <w:color w:val="990000" w:themeColor="accent2"/>
        </w:rPr>
      </w:pPr>
      <w:r w:rsidRPr="00CE4A7D">
        <w:rPr>
          <w:color w:val="990000" w:themeColor="accent2"/>
        </w:rPr>
        <w:t xml:space="preserve">Event </w:t>
      </w:r>
      <w:r w:rsidR="00851B5D" w:rsidRPr="00CE4A7D">
        <w:rPr>
          <w:color w:val="990000" w:themeColor="accent2"/>
        </w:rPr>
        <w:t>Title</w:t>
      </w:r>
    </w:p>
    <w:p w14:paraId="06BD65A4" w14:textId="77777777" w:rsidR="00CE4A7D" w:rsidRDefault="00CE4A7D" w:rsidP="00CE4A7D">
      <w:pPr>
        <w:pStyle w:val="Subtitle"/>
      </w:pPr>
      <w:r>
        <w:t>Event Subtitle</w:t>
      </w:r>
      <w:r w:rsidR="00CA5604">
        <w:br/>
      </w:r>
    </w:p>
    <w:p w14:paraId="2AF0E972" w14:textId="77777777" w:rsidR="00CE4A7D" w:rsidRDefault="008E60B4" w:rsidP="00CA5604">
      <w:pPr>
        <w:pStyle w:val="Subtitle"/>
        <w:rPr>
          <w:color w:val="990000" w:themeColor="accent2"/>
        </w:rPr>
      </w:pPr>
      <w:r w:rsidRPr="000A61A1">
        <w:rPr>
          <w:color w:val="990000" w:themeColor="accent2"/>
        </w:rPr>
        <w:t>Date</w:t>
      </w:r>
      <w:r w:rsidR="00EA4CD8">
        <w:rPr>
          <w:color w:val="990000" w:themeColor="accent2"/>
        </w:rPr>
        <w:t>/</w:t>
      </w:r>
      <w:r w:rsidRPr="000A61A1">
        <w:rPr>
          <w:color w:val="990000" w:themeColor="accent2"/>
        </w:rPr>
        <w:t>Tim</w:t>
      </w:r>
      <w:r>
        <w:rPr>
          <w:color w:val="990000" w:themeColor="accent2"/>
        </w:rPr>
        <w:t>e</w:t>
      </w:r>
      <w:r w:rsidR="00EA4CD8">
        <w:rPr>
          <w:color w:val="990000" w:themeColor="accent2"/>
        </w:rPr>
        <w:t>/Location</w:t>
      </w:r>
    </w:p>
    <w:p w14:paraId="77387BF9" w14:textId="77777777" w:rsidR="00CA5604" w:rsidRPr="00CA5604" w:rsidRDefault="00CA5604" w:rsidP="00CA5604">
      <w:pPr>
        <w:sectPr w:rsidR="00CA5604" w:rsidRPr="00CA5604" w:rsidSect="008E60B4">
          <w:headerReference w:type="default" r:id="rId9"/>
          <w:footerReference w:type="default" r:id="rId10"/>
          <w:headerReference w:type="first" r:id="rId11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CF8FD30" w14:textId="77777777" w:rsidR="000A61A1" w:rsidRDefault="000A61A1" w:rsidP="00E10A2C">
      <w:pPr>
        <w:sectPr w:rsidR="000A61A1" w:rsidSect="008E60B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0715EC7D" w14:textId="77777777" w:rsidR="000A61A1" w:rsidRDefault="000A61A1" w:rsidP="000A61A1">
      <w:pPr>
        <w:pStyle w:val="Heading1"/>
      </w:pPr>
      <w:r>
        <w:t>Additional Information</w:t>
      </w:r>
    </w:p>
    <w:p w14:paraId="6F1E26EA" w14:textId="77777777" w:rsidR="00CA5604" w:rsidRDefault="00CA5604" w:rsidP="00CA5604">
      <w:r>
        <w:t>Input any details or additional information here.</w:t>
      </w:r>
    </w:p>
    <w:p w14:paraId="72C7BEFD" w14:textId="77777777" w:rsidR="00CA5604" w:rsidRDefault="00EF6D1A" w:rsidP="00CA5604">
      <w:r>
        <w:t>Replace the photo below with a relevant image.</w:t>
      </w:r>
    </w:p>
    <w:p w14:paraId="73F6E3F9" w14:textId="77777777" w:rsidR="00CA5604" w:rsidRDefault="00CA5604" w:rsidP="00CA5604"/>
    <w:p w14:paraId="6194AF3B" w14:textId="77777777" w:rsidR="00CA5604" w:rsidRDefault="00CA5604" w:rsidP="00CA5604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E02A31D" wp14:editId="06386508">
            <wp:extent cx="3599234" cy="2396797"/>
            <wp:effectExtent l="0" t="0" r="0" b="3810"/>
            <wp:docPr id="5" name="Picture 5" descr="A brick building with a green awn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rick building with a green awning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234" cy="239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0135A4E" w14:textId="77777777" w:rsidR="00CA5604" w:rsidRDefault="00CA5604" w:rsidP="00CA5604">
      <w:pPr>
        <w:pStyle w:val="Title"/>
        <w:spacing w:before="0"/>
        <w:rPr>
          <w:color w:val="990000" w:themeColor="accent2"/>
        </w:rPr>
      </w:pPr>
      <w:r>
        <w:rPr>
          <w:noProof/>
        </w:rPr>
        <w:lastRenderedPageBreak/>
        <w:drawing>
          <wp:inline distT="0" distB="0" distL="0" distR="0" wp14:anchorId="3C88A10C" wp14:editId="60972B97">
            <wp:extent cx="5097145" cy="12801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C1D15" w14:textId="77777777" w:rsidR="00CA5604" w:rsidRPr="00CE4A7D" w:rsidRDefault="00CA5604" w:rsidP="00CA5604">
      <w:pPr>
        <w:pStyle w:val="Title"/>
        <w:rPr>
          <w:color w:val="990000" w:themeColor="accent2"/>
        </w:rPr>
      </w:pPr>
      <w:r w:rsidRPr="00CE4A7D">
        <w:rPr>
          <w:color w:val="990000" w:themeColor="accent2"/>
        </w:rPr>
        <w:t>Event Title</w:t>
      </w:r>
    </w:p>
    <w:p w14:paraId="317471B1" w14:textId="77777777" w:rsidR="00CA5604" w:rsidRDefault="00CA5604" w:rsidP="00CA5604">
      <w:pPr>
        <w:pStyle w:val="Subtitle"/>
      </w:pPr>
      <w:r>
        <w:t>Event Subtitle</w:t>
      </w:r>
      <w:r>
        <w:br/>
      </w:r>
    </w:p>
    <w:p w14:paraId="5B3A5C94" w14:textId="77777777" w:rsidR="00CA5604" w:rsidRDefault="00CA5604" w:rsidP="00CA5604">
      <w:pPr>
        <w:pStyle w:val="Subtitle"/>
        <w:rPr>
          <w:color w:val="990000" w:themeColor="accent2"/>
        </w:rPr>
      </w:pPr>
      <w:r w:rsidRPr="000A61A1">
        <w:rPr>
          <w:color w:val="990000" w:themeColor="accent2"/>
        </w:rPr>
        <w:t>Date</w:t>
      </w:r>
      <w:r>
        <w:rPr>
          <w:color w:val="990000" w:themeColor="accent2"/>
        </w:rPr>
        <w:t>/</w:t>
      </w:r>
      <w:r w:rsidRPr="000A61A1">
        <w:rPr>
          <w:color w:val="990000" w:themeColor="accent2"/>
        </w:rPr>
        <w:t>Tim</w:t>
      </w:r>
      <w:r>
        <w:rPr>
          <w:color w:val="990000" w:themeColor="accent2"/>
        </w:rPr>
        <w:t>e/Location</w:t>
      </w:r>
    </w:p>
    <w:p w14:paraId="68FE8C54" w14:textId="77777777" w:rsidR="00CA5604" w:rsidRPr="008E60B4" w:rsidRDefault="00CA5604" w:rsidP="00CA5604"/>
    <w:p w14:paraId="085A684E" w14:textId="77777777" w:rsidR="00CA5604" w:rsidRDefault="00CA5604" w:rsidP="00CA5604">
      <w:pPr>
        <w:pStyle w:val="Subtitle"/>
        <w:rPr>
          <w:color w:val="990000" w:themeColor="accent2"/>
        </w:rPr>
        <w:sectPr w:rsidR="00CA5604" w:rsidSect="00CA5604">
          <w:headerReference w:type="default" r:id="rId13"/>
          <w:footerReference w:type="default" r:id="rId14"/>
          <w:headerReference w:type="first" r:id="rId15"/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F60407F" w14:textId="77777777" w:rsidR="00CA5604" w:rsidRDefault="00CA5604" w:rsidP="00CA5604">
      <w:pPr>
        <w:pStyle w:val="Heading1"/>
      </w:pPr>
      <w:r>
        <w:t>Column 1 Header</w:t>
      </w:r>
    </w:p>
    <w:p w14:paraId="7A96F88A" w14:textId="77777777" w:rsidR="00CA5604" w:rsidRDefault="00CA5604" w:rsidP="00CA5604">
      <w:r>
        <w:t>Input any details or additional information here (ex. panelist bios)</w:t>
      </w:r>
    </w:p>
    <w:p w14:paraId="0CC9AD03" w14:textId="77777777" w:rsidR="00CA5604" w:rsidRDefault="00CA5604" w:rsidP="00CA5604">
      <w:pPr>
        <w:pStyle w:val="Heading1"/>
      </w:pPr>
      <w:r>
        <w:t>Column 2 Header</w:t>
      </w:r>
    </w:p>
    <w:p w14:paraId="2FFF0EB4" w14:textId="77777777" w:rsidR="00CA5604" w:rsidRDefault="00CA5604" w:rsidP="00CA5604">
      <w:r>
        <w:t>Input any details or additional information here (ex. panelist bios)</w:t>
      </w:r>
    </w:p>
    <w:p w14:paraId="66E3D539" w14:textId="77777777" w:rsidR="00CA5604" w:rsidRDefault="00CA5604" w:rsidP="00CA5604">
      <w:pPr>
        <w:sectPr w:rsidR="00CA5604" w:rsidSect="008E60B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4D77D0A3" w14:textId="77777777" w:rsidR="00CA5604" w:rsidRDefault="00CA5604" w:rsidP="00CA5604"/>
    <w:p w14:paraId="088BCA65" w14:textId="77777777" w:rsidR="00CA5604" w:rsidRDefault="00CA5604" w:rsidP="00CA5604"/>
    <w:p w14:paraId="75E03B9C" w14:textId="77777777" w:rsidR="00CA5604" w:rsidRDefault="00CA5604" w:rsidP="00CA5604">
      <w:pPr>
        <w:sectPr w:rsidR="00CA5604" w:rsidSect="008E60B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365BD558" w14:textId="77777777" w:rsidR="00CA5604" w:rsidRDefault="00CA5604" w:rsidP="00CA5604">
      <w:pPr>
        <w:pStyle w:val="Heading1"/>
      </w:pPr>
      <w:r>
        <w:t>Additional Information</w:t>
      </w:r>
    </w:p>
    <w:p w14:paraId="7C146C9A" w14:textId="77777777" w:rsidR="00CA5604" w:rsidRDefault="00CA5604" w:rsidP="00CA5604">
      <w:r>
        <w:t>Input any details or additional information here.</w:t>
      </w:r>
    </w:p>
    <w:p w14:paraId="369755C5" w14:textId="77777777" w:rsidR="00EF6D1A" w:rsidRDefault="00EF6D1A" w:rsidP="00CA5604">
      <w:r>
        <w:t>Replace the photo below with a relevant image.</w:t>
      </w:r>
    </w:p>
    <w:p w14:paraId="66C229ED" w14:textId="77777777" w:rsidR="00CA5604" w:rsidRDefault="0074781D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2701EB8" wp14:editId="42572AAC">
            <wp:simplePos x="0" y="0"/>
            <wp:positionH relativeFrom="margin">
              <wp:posOffset>6350</wp:posOffset>
            </wp:positionH>
            <wp:positionV relativeFrom="margin">
              <wp:posOffset>7257680</wp:posOffset>
            </wp:positionV>
            <wp:extent cx="6842125" cy="1892300"/>
            <wp:effectExtent l="0" t="0" r="3175" b="0"/>
            <wp:wrapSquare wrapText="bothSides"/>
            <wp:docPr id="20" name="Picture 20" descr="A brick building with a green awn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rick building with a green awning&#10;&#10;Description automatically generated with medium confidence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07" b="1557"/>
                    <a:stretch/>
                  </pic:blipFill>
                  <pic:spPr bwMode="auto">
                    <a:xfrm>
                      <a:off x="0" y="0"/>
                      <a:ext cx="6842125" cy="189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1CF4E40" w14:textId="77777777" w:rsidR="00070E6B" w:rsidRDefault="00070E6B" w:rsidP="00070E6B">
      <w:pPr>
        <w:pStyle w:val="Title"/>
        <w:spacing w:before="0"/>
        <w:rPr>
          <w:color w:val="990000" w:themeColor="accent2"/>
        </w:rPr>
      </w:pPr>
      <w:r>
        <w:rPr>
          <w:noProof/>
        </w:rPr>
        <w:lastRenderedPageBreak/>
        <w:drawing>
          <wp:inline distT="0" distB="0" distL="0" distR="0" wp14:anchorId="250CDA4F" wp14:editId="791FC9A9">
            <wp:extent cx="5097145" cy="128016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9CF55" w14:textId="77777777" w:rsidR="00070E6B" w:rsidRPr="00CE4A7D" w:rsidRDefault="00070E6B" w:rsidP="00070E6B">
      <w:pPr>
        <w:pStyle w:val="Title"/>
        <w:rPr>
          <w:color w:val="990000" w:themeColor="accent2"/>
        </w:rPr>
      </w:pPr>
      <w:r w:rsidRPr="00CE4A7D">
        <w:rPr>
          <w:color w:val="990000" w:themeColor="accent2"/>
        </w:rPr>
        <w:t>Event Title</w:t>
      </w:r>
    </w:p>
    <w:p w14:paraId="3293C0CD" w14:textId="77777777" w:rsidR="00070E6B" w:rsidRDefault="00070E6B" w:rsidP="00070E6B">
      <w:pPr>
        <w:pStyle w:val="Subtitle"/>
      </w:pPr>
      <w:r>
        <w:t>Event Subtitle</w:t>
      </w:r>
      <w:r>
        <w:br/>
      </w:r>
    </w:p>
    <w:p w14:paraId="695858E7" w14:textId="77777777" w:rsidR="00070E6B" w:rsidRDefault="00070E6B" w:rsidP="00070E6B">
      <w:pPr>
        <w:pStyle w:val="Subtitle"/>
        <w:rPr>
          <w:color w:val="990000" w:themeColor="accent2"/>
        </w:rPr>
      </w:pPr>
      <w:r w:rsidRPr="000A61A1">
        <w:rPr>
          <w:color w:val="990000" w:themeColor="accent2"/>
        </w:rPr>
        <w:t>Date</w:t>
      </w:r>
      <w:r>
        <w:rPr>
          <w:color w:val="990000" w:themeColor="accent2"/>
        </w:rPr>
        <w:t>/</w:t>
      </w:r>
      <w:r w:rsidRPr="000A61A1">
        <w:rPr>
          <w:color w:val="990000" w:themeColor="accent2"/>
        </w:rPr>
        <w:t>Tim</w:t>
      </w:r>
      <w:r>
        <w:rPr>
          <w:color w:val="990000" w:themeColor="accent2"/>
        </w:rPr>
        <w:t>e/Location</w:t>
      </w:r>
    </w:p>
    <w:p w14:paraId="7D578D5A" w14:textId="77777777" w:rsidR="00070E6B" w:rsidRPr="008E60B4" w:rsidRDefault="00070E6B" w:rsidP="00070E6B"/>
    <w:p w14:paraId="22D6A411" w14:textId="77777777" w:rsidR="00070E6B" w:rsidRDefault="00070E6B" w:rsidP="00070E6B">
      <w:pPr>
        <w:pStyle w:val="Subtitle"/>
        <w:rPr>
          <w:color w:val="990000" w:themeColor="accent2"/>
        </w:rPr>
        <w:sectPr w:rsidR="00070E6B" w:rsidSect="00CA5604">
          <w:headerReference w:type="default" r:id="rId17"/>
          <w:footerReference w:type="default" r:id="rId18"/>
          <w:headerReference w:type="first" r:id="rId19"/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F60E915" w14:textId="77777777" w:rsidR="00070E6B" w:rsidRDefault="00070E6B" w:rsidP="00070E6B">
      <w:pPr>
        <w:pStyle w:val="Heading1"/>
      </w:pPr>
      <w:r>
        <w:t>Column 1 Header</w:t>
      </w:r>
    </w:p>
    <w:p w14:paraId="63DA9A5A" w14:textId="77777777" w:rsidR="00070E6B" w:rsidRDefault="00070E6B" w:rsidP="00070E6B">
      <w:r>
        <w:t>Input any details or additional information here (ex. panelist bios)</w:t>
      </w:r>
    </w:p>
    <w:p w14:paraId="546052B9" w14:textId="77777777" w:rsidR="00070E6B" w:rsidRDefault="00070E6B" w:rsidP="00070E6B">
      <w:pPr>
        <w:pStyle w:val="Heading1"/>
      </w:pPr>
      <w:r>
        <w:t>Column 2 Header</w:t>
      </w:r>
    </w:p>
    <w:p w14:paraId="0E526FDB" w14:textId="77777777" w:rsidR="00070E6B" w:rsidRDefault="00070E6B" w:rsidP="00070E6B">
      <w:r>
        <w:t>Input any details or additional information here (ex. panelist bios)</w:t>
      </w:r>
    </w:p>
    <w:p w14:paraId="0B99E693" w14:textId="77777777" w:rsidR="00070E6B" w:rsidRDefault="00070E6B" w:rsidP="00070E6B">
      <w:pPr>
        <w:sectPr w:rsidR="00070E6B" w:rsidSect="008E60B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2A2F49DB" w14:textId="77777777" w:rsidR="00070E6B" w:rsidRDefault="00070E6B" w:rsidP="00070E6B"/>
    <w:p w14:paraId="73310FBA" w14:textId="77777777" w:rsidR="00070E6B" w:rsidRDefault="00070E6B" w:rsidP="00070E6B"/>
    <w:p w14:paraId="3C35431D" w14:textId="77777777" w:rsidR="00070E6B" w:rsidRDefault="00070E6B" w:rsidP="00070E6B">
      <w:pPr>
        <w:sectPr w:rsidR="00070E6B" w:rsidSect="008E60B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625C82C7" w14:textId="77777777" w:rsidR="00070E6B" w:rsidRDefault="00070E6B" w:rsidP="00070E6B">
      <w:pPr>
        <w:pStyle w:val="Heading1"/>
      </w:pPr>
      <w:r>
        <w:t>Additional Information</w:t>
      </w:r>
    </w:p>
    <w:p w14:paraId="121204EE" w14:textId="77777777" w:rsidR="00070E6B" w:rsidRDefault="00070E6B" w:rsidP="00070E6B">
      <w:r>
        <w:t>Input any details or additional information here.</w:t>
      </w:r>
    </w:p>
    <w:p w14:paraId="5853E2DF" w14:textId="77777777" w:rsidR="00CA5604" w:rsidRPr="00CA5604" w:rsidRDefault="00CA5604" w:rsidP="00CA5604"/>
    <w:sectPr w:rsidR="00CA5604" w:rsidRPr="00CA5604" w:rsidSect="008E60B4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03E23C" w14:textId="77777777" w:rsidR="00077178" w:rsidRDefault="00077178" w:rsidP="008C1E35">
      <w:r>
        <w:separator/>
      </w:r>
    </w:p>
  </w:endnote>
  <w:endnote w:type="continuationSeparator" w:id="0">
    <w:p w14:paraId="37EE9C12" w14:textId="77777777" w:rsidR="00077178" w:rsidRDefault="00077178" w:rsidP="008C1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09B04" w14:textId="77777777" w:rsidR="008E60B4" w:rsidRDefault="008E60B4" w:rsidP="008E60B4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A1769" w14:textId="77777777" w:rsidR="00CA5604" w:rsidRDefault="00CA5604" w:rsidP="008E60B4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7AC63" w14:textId="77777777" w:rsidR="00070E6B" w:rsidRDefault="00070E6B" w:rsidP="008E60B4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844BD" w14:textId="77777777" w:rsidR="00077178" w:rsidRDefault="00077178" w:rsidP="008C1E35">
      <w:r>
        <w:separator/>
      </w:r>
    </w:p>
  </w:footnote>
  <w:footnote w:type="continuationSeparator" w:id="0">
    <w:p w14:paraId="059434B9" w14:textId="77777777" w:rsidR="00077178" w:rsidRDefault="00077178" w:rsidP="008C1E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21BB5" w14:textId="77777777" w:rsidR="00E10A2C" w:rsidRDefault="00E10A2C" w:rsidP="000A61A1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99D9D" w14:textId="77777777" w:rsidR="00851B5D" w:rsidRDefault="00851B5D" w:rsidP="008C1E35">
    <w:pPr>
      <w:pStyle w:val="Header"/>
    </w:pPr>
    <w:r>
      <w:rPr>
        <w:noProof/>
      </w:rPr>
      <w:drawing>
        <wp:anchor distT="118745" distB="118745" distL="114300" distR="114300" simplePos="0" relativeHeight="251662336" behindDoc="0" locked="0" layoutInCell="1" allowOverlap="1" wp14:anchorId="61EAAF91" wp14:editId="035E474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939046" cy="1490472"/>
          <wp:effectExtent l="0" t="0" r="5080" b="0"/>
          <wp:wrapTopAndBottom/>
          <wp:docPr id="11" name="Picture 1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9046" cy="1490472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D7E9F" w14:textId="77777777" w:rsidR="00CA5604" w:rsidRDefault="00CA5604" w:rsidP="000A61A1">
    <w:pPr>
      <w:pStyle w:val="Header"/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C2EDC" w14:textId="77777777" w:rsidR="00CA5604" w:rsidRDefault="00CA5604" w:rsidP="008C1E35">
    <w:pPr>
      <w:pStyle w:val="Header"/>
    </w:pPr>
    <w:r>
      <w:rPr>
        <w:noProof/>
      </w:rPr>
      <w:drawing>
        <wp:anchor distT="118745" distB="118745" distL="114300" distR="114300" simplePos="0" relativeHeight="251664384" behindDoc="0" locked="0" layoutInCell="1" allowOverlap="1" wp14:anchorId="52E18DCA" wp14:editId="3209692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939046" cy="1490472"/>
          <wp:effectExtent l="0" t="0" r="5080" b="0"/>
          <wp:wrapTopAndBottom/>
          <wp:docPr id="8" name="Picture 8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9046" cy="1490472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72B7E" w14:textId="77777777" w:rsidR="00070E6B" w:rsidRDefault="00070E6B" w:rsidP="000A61A1">
    <w:pPr>
      <w:pStyle w:val="Header"/>
      <w:jc w:val="cent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C9608" w14:textId="77777777" w:rsidR="00070E6B" w:rsidRDefault="00070E6B" w:rsidP="008C1E35">
    <w:pPr>
      <w:pStyle w:val="Header"/>
    </w:pPr>
    <w:r>
      <w:rPr>
        <w:noProof/>
      </w:rPr>
      <w:drawing>
        <wp:anchor distT="118745" distB="118745" distL="114300" distR="114300" simplePos="0" relativeHeight="251666432" behindDoc="0" locked="0" layoutInCell="1" allowOverlap="1" wp14:anchorId="2E13F727" wp14:editId="4EFD61EB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939046" cy="1490472"/>
          <wp:effectExtent l="0" t="0" r="5080" b="0"/>
          <wp:wrapTopAndBottom/>
          <wp:docPr id="19" name="Picture 19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9046" cy="1490472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0A6E4F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D4A587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96E73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8CAC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A38352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69A94A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4EE46D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D69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9D0C4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2A072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39869A5"/>
    <w:multiLevelType w:val="hybridMultilevel"/>
    <w:tmpl w:val="CEDAFE32"/>
    <w:lvl w:ilvl="0" w:tplc="60F28B8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659699826">
    <w:abstractNumId w:val="10"/>
  </w:num>
  <w:num w:numId="2" w16cid:durableId="393548806">
    <w:abstractNumId w:val="9"/>
  </w:num>
  <w:num w:numId="3" w16cid:durableId="2042515749">
    <w:abstractNumId w:val="7"/>
  </w:num>
  <w:num w:numId="4" w16cid:durableId="627005716">
    <w:abstractNumId w:val="6"/>
  </w:num>
  <w:num w:numId="5" w16cid:durableId="1617176654">
    <w:abstractNumId w:val="5"/>
  </w:num>
  <w:num w:numId="6" w16cid:durableId="1143696660">
    <w:abstractNumId w:val="4"/>
  </w:num>
  <w:num w:numId="7" w16cid:durableId="267465789">
    <w:abstractNumId w:val="8"/>
  </w:num>
  <w:num w:numId="8" w16cid:durableId="484049647">
    <w:abstractNumId w:val="3"/>
  </w:num>
  <w:num w:numId="9" w16cid:durableId="395707579">
    <w:abstractNumId w:val="2"/>
  </w:num>
  <w:num w:numId="10" w16cid:durableId="337512047">
    <w:abstractNumId w:val="1"/>
  </w:num>
  <w:num w:numId="11" w16cid:durableId="19271108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hideGrammaticalError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178"/>
    <w:rsid w:val="00007A9B"/>
    <w:rsid w:val="00070E6B"/>
    <w:rsid w:val="00077178"/>
    <w:rsid w:val="000A61A1"/>
    <w:rsid w:val="000E11CB"/>
    <w:rsid w:val="0016105A"/>
    <w:rsid w:val="001923A8"/>
    <w:rsid w:val="001C0ACF"/>
    <w:rsid w:val="002E1CCE"/>
    <w:rsid w:val="003065BF"/>
    <w:rsid w:val="003D1232"/>
    <w:rsid w:val="004519E1"/>
    <w:rsid w:val="0046126A"/>
    <w:rsid w:val="005402B7"/>
    <w:rsid w:val="005E070C"/>
    <w:rsid w:val="0068634B"/>
    <w:rsid w:val="0074781D"/>
    <w:rsid w:val="00826DC7"/>
    <w:rsid w:val="00846704"/>
    <w:rsid w:val="00851B5D"/>
    <w:rsid w:val="008C1E35"/>
    <w:rsid w:val="008E60B4"/>
    <w:rsid w:val="00923F00"/>
    <w:rsid w:val="00973A1C"/>
    <w:rsid w:val="009F2106"/>
    <w:rsid w:val="00A41DE5"/>
    <w:rsid w:val="00A717BB"/>
    <w:rsid w:val="00AB0DF8"/>
    <w:rsid w:val="00B46E5B"/>
    <w:rsid w:val="00B75240"/>
    <w:rsid w:val="00BF5752"/>
    <w:rsid w:val="00C657AE"/>
    <w:rsid w:val="00CA5604"/>
    <w:rsid w:val="00CE4A7D"/>
    <w:rsid w:val="00D42EBC"/>
    <w:rsid w:val="00DE25B4"/>
    <w:rsid w:val="00E10A2C"/>
    <w:rsid w:val="00E621D7"/>
    <w:rsid w:val="00EA4CD8"/>
    <w:rsid w:val="00EF6D1A"/>
    <w:rsid w:val="00F10141"/>
    <w:rsid w:val="00F43300"/>
    <w:rsid w:val="00F60ACB"/>
    <w:rsid w:val="00F64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265A1"/>
  <w15:chartTrackingRefBased/>
  <w15:docId w15:val="{2E3D9B35-0036-6645-AE9C-249646007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2EBC"/>
    <w:pPr>
      <w:spacing w:after="200" w:line="276" w:lineRule="auto"/>
    </w:pPr>
    <w:rPr>
      <w:rFonts w:ascii="Lato" w:eastAsiaTheme="minorEastAsia" w:hAnsi="Lato"/>
      <w:color w:val="595959" w:themeColor="text2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42EBC"/>
    <w:pPr>
      <w:pBdr>
        <w:top w:val="single" w:sz="8" w:space="1" w:color="011F5C" w:themeColor="text1"/>
      </w:pBdr>
      <w:spacing w:before="300" w:after="40"/>
      <w:outlineLvl w:val="0"/>
    </w:pPr>
    <w:rPr>
      <w:rFonts w:cs="Times New Roman (Body CS)"/>
      <w:b/>
      <w:bCs/>
      <w:caps/>
      <w:color w:val="011F5C" w:themeColor="text1"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2EBC"/>
    <w:pPr>
      <w:outlineLvl w:val="1"/>
    </w:pPr>
    <w:rPr>
      <w:b/>
      <w:bCs/>
      <w:color w:val="990000" w:themeColor="accent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2EBC"/>
    <w:pPr>
      <w:outlineLvl w:val="2"/>
    </w:pPr>
    <w:rPr>
      <w:b/>
      <w:bCs/>
      <w:color w:val="305F82" w:themeColor="accent3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D42EBC"/>
    <w:pPr>
      <w:outlineLvl w:val="3"/>
    </w:pPr>
    <w:rPr>
      <w:i/>
      <w:iCs/>
      <w:color w:val="595959" w:themeColor="accent4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330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1744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title2AuthorName">
    <w:name w:val="Subtitle 2/Author Name"/>
    <w:basedOn w:val="Subtitle"/>
    <w:autoRedefine/>
    <w:qFormat/>
    <w:rsid w:val="00973A1C"/>
    <w:pPr>
      <w:pBdr>
        <w:top w:val="single" w:sz="24" w:space="4" w:color="990000" w:themeColor="accent2"/>
      </w:pBdr>
      <w:spacing w:before="360" w:after="360"/>
      <w:jc w:val="right"/>
    </w:pPr>
    <w:rPr>
      <w:rFonts w:cs="Times New Roman (Body CS)"/>
      <w:bCs w:val="0"/>
      <w:caps/>
      <w:sz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2EBC"/>
    <w:pPr>
      <w:jc w:val="center"/>
    </w:pPr>
    <w:rPr>
      <w:b/>
      <w:bCs/>
      <w:color w:val="011F5C" w:themeColor="text1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D42EBC"/>
    <w:rPr>
      <w:rFonts w:ascii="Lato" w:eastAsiaTheme="minorEastAsia" w:hAnsi="Lato"/>
      <w:b/>
      <w:bCs/>
      <w:color w:val="011F5C" w:themeColor="text1"/>
      <w:sz w:val="48"/>
      <w:szCs w:val="48"/>
    </w:rPr>
  </w:style>
  <w:style w:type="character" w:customStyle="1" w:styleId="Heading1Char">
    <w:name w:val="Heading 1 Char"/>
    <w:basedOn w:val="DefaultParagraphFont"/>
    <w:link w:val="Heading1"/>
    <w:uiPriority w:val="9"/>
    <w:rsid w:val="00D42EBC"/>
    <w:rPr>
      <w:rFonts w:ascii="Lato" w:eastAsiaTheme="minorEastAsia" w:hAnsi="Lato" w:cs="Times New Roman (Body CS)"/>
      <w:b/>
      <w:bCs/>
      <w:caps/>
      <w:color w:val="011F5C" w:themeColor="text1"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42EBC"/>
    <w:rPr>
      <w:rFonts w:ascii="Lato" w:eastAsiaTheme="minorEastAsia" w:hAnsi="Lato"/>
      <w:b/>
      <w:bCs/>
      <w:color w:val="990000" w:themeColor="accent2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42EBC"/>
    <w:rPr>
      <w:rFonts w:ascii="Lato" w:eastAsiaTheme="minorEastAsia" w:hAnsi="Lato"/>
      <w:b/>
      <w:bCs/>
      <w:color w:val="305F82" w:themeColor="accent3"/>
    </w:rPr>
  </w:style>
  <w:style w:type="paragraph" w:styleId="Header">
    <w:name w:val="header"/>
    <w:basedOn w:val="Normal"/>
    <w:link w:val="HeaderChar"/>
    <w:uiPriority w:val="99"/>
    <w:unhideWhenUsed/>
    <w:rsid w:val="00851B5D"/>
    <w:pPr>
      <w:tabs>
        <w:tab w:val="center" w:pos="4680"/>
        <w:tab w:val="right" w:pos="9360"/>
      </w:tabs>
      <w:spacing w:after="0" w:line="360" w:lineRule="auto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851B5D"/>
    <w:rPr>
      <w:rFonts w:ascii="Lato" w:eastAsiaTheme="minorEastAsia" w:hAnsi="Lato"/>
      <w:color w:val="011F5C" w:themeColor="text1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51B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1B5D"/>
    <w:rPr>
      <w:rFonts w:ascii="Lato" w:eastAsiaTheme="minorEastAsia" w:hAnsi="Lato"/>
      <w:color w:val="011F5C" w:themeColor="text1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851B5D"/>
  </w:style>
  <w:style w:type="paragraph" w:styleId="Title">
    <w:name w:val="Title"/>
    <w:basedOn w:val="Normal"/>
    <w:next w:val="Normal"/>
    <w:link w:val="TitleChar"/>
    <w:uiPriority w:val="10"/>
    <w:qFormat/>
    <w:rsid w:val="00D42EBC"/>
    <w:pPr>
      <w:spacing w:before="480" w:after="360" w:line="360" w:lineRule="auto"/>
      <w:jc w:val="center"/>
    </w:pPr>
    <w:rPr>
      <w:b/>
      <w:bCs/>
      <w:color w:val="011F5C" w:themeColor="text1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D42EBC"/>
    <w:rPr>
      <w:rFonts w:ascii="Lato" w:eastAsiaTheme="minorEastAsia" w:hAnsi="Lato"/>
      <w:b/>
      <w:bCs/>
      <w:color w:val="011F5C" w:themeColor="text1"/>
      <w:sz w:val="72"/>
      <w:szCs w:val="72"/>
    </w:rPr>
  </w:style>
  <w:style w:type="character" w:customStyle="1" w:styleId="Heading4Char">
    <w:name w:val="Heading 4 Char"/>
    <w:basedOn w:val="DefaultParagraphFont"/>
    <w:link w:val="Heading4"/>
    <w:uiPriority w:val="9"/>
    <w:rsid w:val="00D42EBC"/>
    <w:rPr>
      <w:rFonts w:ascii="Lato" w:eastAsiaTheme="minorEastAsia" w:hAnsi="Lato"/>
      <w:b/>
      <w:bCs/>
      <w:i/>
      <w:iCs/>
      <w:color w:val="595959" w:themeColor="accent4"/>
      <w:sz w:val="22"/>
      <w:szCs w:val="22"/>
    </w:rPr>
  </w:style>
  <w:style w:type="character" w:styleId="SubtleEmphasis">
    <w:name w:val="Subtle Emphasis"/>
    <w:aliases w:val="Figure Caption"/>
    <w:uiPriority w:val="19"/>
    <w:rsid w:val="00D42EBC"/>
    <w:rPr>
      <w:i/>
      <w:iCs/>
      <w:color w:val="595959" w:themeColor="text2"/>
      <w:sz w:val="20"/>
      <w:szCs w:val="20"/>
    </w:rPr>
  </w:style>
  <w:style w:type="character" w:styleId="IntenseEmphasis">
    <w:name w:val="Intense Emphasis"/>
    <w:basedOn w:val="DefaultParagraphFont"/>
    <w:uiPriority w:val="21"/>
    <w:qFormat/>
    <w:rsid w:val="008C1E35"/>
    <w:rPr>
      <w:b/>
      <w:bCs/>
      <w:i/>
      <w:iCs/>
      <w:color w:val="011F5C" w:themeColor="accent1"/>
    </w:rPr>
  </w:style>
  <w:style w:type="character" w:styleId="Strong">
    <w:name w:val="Strong"/>
    <w:basedOn w:val="DefaultParagraphFont"/>
    <w:uiPriority w:val="22"/>
    <w:qFormat/>
    <w:rsid w:val="008C1E35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42EBC"/>
    <w:pPr>
      <w:spacing w:before="200" w:after="160"/>
      <w:ind w:left="864" w:right="864"/>
      <w:jc w:val="center"/>
    </w:pPr>
    <w:rPr>
      <w:i/>
      <w:iCs/>
      <w:color w:val="990000" w:themeColor="accent2"/>
    </w:rPr>
  </w:style>
  <w:style w:type="character" w:customStyle="1" w:styleId="QuoteChar">
    <w:name w:val="Quote Char"/>
    <w:basedOn w:val="DefaultParagraphFont"/>
    <w:link w:val="Quote"/>
    <w:uiPriority w:val="29"/>
    <w:rsid w:val="00D42EBC"/>
    <w:rPr>
      <w:rFonts w:ascii="Lato" w:eastAsiaTheme="minorEastAsia" w:hAnsi="Lato"/>
      <w:i/>
      <w:iCs/>
      <w:color w:val="990000" w:themeColor="accent2"/>
      <w:sz w:val="22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2EBC"/>
    <w:pPr>
      <w:pBdr>
        <w:top w:val="single" w:sz="4" w:space="10" w:color="011F5C" w:themeColor="accent1"/>
        <w:bottom w:val="single" w:sz="4" w:space="10" w:color="011F5C" w:themeColor="accent1"/>
      </w:pBdr>
      <w:spacing w:before="360" w:after="360"/>
      <w:ind w:left="864" w:right="864"/>
      <w:jc w:val="center"/>
    </w:pPr>
    <w:rPr>
      <w:i/>
      <w:iCs/>
      <w:color w:val="990000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2EBC"/>
    <w:rPr>
      <w:rFonts w:ascii="Lato" w:eastAsiaTheme="minorEastAsia" w:hAnsi="Lato"/>
      <w:i/>
      <w:iCs/>
      <w:color w:val="990000" w:themeColor="accent2"/>
      <w:sz w:val="22"/>
      <w:szCs w:val="22"/>
    </w:rPr>
  </w:style>
  <w:style w:type="paragraph" w:styleId="ListParagraph">
    <w:name w:val="List Paragraph"/>
    <w:basedOn w:val="Normal"/>
    <w:uiPriority w:val="34"/>
    <w:qFormat/>
    <w:rsid w:val="008C1E35"/>
    <w:pPr>
      <w:numPr>
        <w:numId w:val="1"/>
      </w:numPr>
      <w:contextualSpacing/>
    </w:pPr>
  </w:style>
  <w:style w:type="table" w:styleId="TableGrid">
    <w:name w:val="Table Grid"/>
    <w:basedOn w:val="TableNormal"/>
    <w:uiPriority w:val="39"/>
    <w:rsid w:val="002E1CC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">
    <w:name w:val="Table"/>
    <w:basedOn w:val="Normal"/>
    <w:qFormat/>
    <w:rsid w:val="002E1CCE"/>
    <w:pPr>
      <w:jc w:val="both"/>
    </w:pPr>
    <w:rPr>
      <w:rFonts w:eastAsia="Times New Roman" w:cs="Times New Roman"/>
      <w:color w:val="FCFCFC" w:themeColor="background1"/>
    </w:rPr>
  </w:style>
  <w:style w:type="character" w:styleId="SubtleReference">
    <w:name w:val="Subtle Reference"/>
    <w:basedOn w:val="DefaultParagraphFont"/>
    <w:uiPriority w:val="31"/>
    <w:rsid w:val="00007A9B"/>
    <w:rPr>
      <w:smallCaps/>
    </w:rPr>
  </w:style>
  <w:style w:type="character" w:styleId="IntenseReference">
    <w:name w:val="Intense Reference"/>
    <w:basedOn w:val="DefaultParagraphFont"/>
    <w:uiPriority w:val="32"/>
    <w:rsid w:val="00D42EBC"/>
    <w:rPr>
      <w:b/>
      <w:bCs/>
      <w:smallCaps/>
      <w:spacing w:val="5"/>
    </w:rPr>
  </w:style>
  <w:style w:type="character" w:styleId="BookTitle">
    <w:name w:val="Book Title"/>
    <w:basedOn w:val="DefaultParagraphFont"/>
    <w:uiPriority w:val="33"/>
    <w:rsid w:val="00007A9B"/>
    <w:rPr>
      <w:b/>
      <w:bCs/>
      <w:i/>
      <w:iCs/>
      <w:spacing w:val="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3300"/>
    <w:rPr>
      <w:rFonts w:asciiTheme="majorHAnsi" w:eastAsiaTheme="majorEastAsia" w:hAnsiTheme="majorHAnsi" w:cstheme="majorBidi"/>
      <w:color w:val="001744" w:themeColor="accent1" w:themeShade="BF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4330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43300"/>
    <w:rPr>
      <w:rFonts w:ascii="Lato" w:eastAsiaTheme="minorEastAsia" w:hAnsi="Lato"/>
      <w:color w:val="011F5C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4330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4330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43300"/>
    <w:rPr>
      <w:rFonts w:ascii="Lato" w:eastAsiaTheme="minorEastAsia" w:hAnsi="Lato"/>
      <w:color w:val="011F5C" w:themeColor="text1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43300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065BF"/>
    <w:rPr>
      <w:color w:val="305F8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65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29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laurabal/Library/CloudStorage/OneDrive-SharedLibraries-PennO365/SP2-Communications%20-%20Documents/Comms%20Resources/Templates/Flyer:Event%20Templates.dotx" TargetMode="External"/></Relationships>
</file>

<file path=word/theme/theme1.xml><?xml version="1.0" encoding="utf-8"?>
<a:theme xmlns:a="http://schemas.openxmlformats.org/drawingml/2006/main" name="SP2 Print Theme">
  <a:themeElements>
    <a:clrScheme name="SP2 Print">
      <a:dk1>
        <a:srgbClr val="011F5C"/>
      </a:dk1>
      <a:lt1>
        <a:srgbClr val="FCFCFC"/>
      </a:lt1>
      <a:dk2>
        <a:srgbClr val="595959"/>
      </a:dk2>
      <a:lt2>
        <a:srgbClr val="FCFCFC"/>
      </a:lt2>
      <a:accent1>
        <a:srgbClr val="011F5C"/>
      </a:accent1>
      <a:accent2>
        <a:srgbClr val="990000"/>
      </a:accent2>
      <a:accent3>
        <a:srgbClr val="305F82"/>
      </a:accent3>
      <a:accent4>
        <a:srgbClr val="595959"/>
      </a:accent4>
      <a:accent5>
        <a:srgbClr val="FCFCFC"/>
      </a:accent5>
      <a:accent6>
        <a:srgbClr val="011F5C"/>
      </a:accent6>
      <a:hlink>
        <a:srgbClr val="305F82"/>
      </a:hlink>
      <a:folHlink>
        <a:srgbClr val="011F5C"/>
      </a:folHlink>
    </a:clrScheme>
    <a:fontScheme name="Lato">
      <a:majorFont>
        <a:latin typeface="Lato"/>
        <a:ea typeface=""/>
        <a:cs typeface=""/>
      </a:majorFont>
      <a:minorFont>
        <a:latin typeface="La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A851247-DF38-A844-94EE-76E8FD66A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Flyer:Event Templates.dotx</Template>
  <TotalTime>0</TotalTime>
  <Pages>3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Baldasarre, Laura</cp:lastModifiedBy>
  <cp:revision>1</cp:revision>
  <dcterms:created xsi:type="dcterms:W3CDTF">2022-08-15T15:04:00Z</dcterms:created>
  <dcterms:modified xsi:type="dcterms:W3CDTF">2022-08-15T15:04:00Z</dcterms:modified>
</cp:coreProperties>
</file>